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B-193-2026-CW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29.07.2026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Los 4 Außenfenster und -türen, Rettungswache Mühlen Eichsen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04 außenfenster und -türen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